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58796" w14:textId="77777777" w:rsidR="00AE4492" w:rsidRDefault="00AE449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BEF4A0D" w14:textId="77777777" w:rsidR="00AE4492" w:rsidRDefault="00AE449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5947E7" wp14:editId="6C282F50">
                <wp:simplePos x="0" y="0"/>
                <wp:positionH relativeFrom="column">
                  <wp:posOffset>4133850</wp:posOffset>
                </wp:positionH>
                <wp:positionV relativeFrom="paragraph">
                  <wp:posOffset>143510</wp:posOffset>
                </wp:positionV>
                <wp:extent cx="2311039" cy="28765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1039" cy="2876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B6B103" w14:textId="77777777" w:rsidR="00864353" w:rsidRPr="00C3625F" w:rsidRDefault="00864353" w:rsidP="00864353">
                            <w:pPr>
                              <w:autoSpaceDE w:val="0"/>
                              <w:autoSpaceDN w:val="0"/>
                              <w:adjustRightInd w:val="0"/>
                              <w:spacing w:after="0" w:line="180" w:lineRule="exact"/>
                              <w:rPr>
                                <w:rFonts w:cstheme="minorHAnsi"/>
                              </w:rPr>
                            </w:pPr>
                            <w:r w:rsidRPr="00C3625F">
                              <w:rPr>
                                <w:rFonts w:cstheme="minorHAnsi"/>
                              </w:rPr>
                              <w:t>Shepherds Meadow</w:t>
                            </w:r>
                          </w:p>
                          <w:p w14:paraId="57B171FE" w14:textId="77777777" w:rsidR="00864353" w:rsidRPr="00C3625F" w:rsidRDefault="00864353" w:rsidP="00864353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exact"/>
                              <w:rPr>
                                <w:rFonts w:cstheme="minorHAnsi"/>
                              </w:rPr>
                            </w:pPr>
                            <w:r w:rsidRPr="00C3625F">
                              <w:rPr>
                                <w:rFonts w:cstheme="minorHAnsi"/>
                              </w:rPr>
                              <w:t>Eaton Bishop</w:t>
                            </w:r>
                          </w:p>
                          <w:p w14:paraId="4D6EF610" w14:textId="77777777" w:rsidR="00864353" w:rsidRPr="00C3625F" w:rsidRDefault="00864353" w:rsidP="00864353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exact"/>
                              <w:rPr>
                                <w:rFonts w:cstheme="minorHAnsi"/>
                              </w:rPr>
                            </w:pPr>
                            <w:r w:rsidRPr="00C3625F">
                              <w:rPr>
                                <w:rFonts w:cstheme="minorHAnsi"/>
                              </w:rPr>
                              <w:t xml:space="preserve">Hereford  </w:t>
                            </w:r>
                          </w:p>
                          <w:p w14:paraId="34E2A705" w14:textId="77777777" w:rsidR="00864353" w:rsidRDefault="00864353" w:rsidP="00864353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exact"/>
                              <w:rPr>
                                <w:rFonts w:cstheme="minorHAnsi"/>
                              </w:rPr>
                            </w:pPr>
                            <w:r w:rsidRPr="00C3625F">
                              <w:rPr>
                                <w:rFonts w:cstheme="minorHAnsi"/>
                              </w:rPr>
                              <w:t>HR2 9UA</w:t>
                            </w:r>
                          </w:p>
                          <w:p w14:paraId="762E312C" w14:textId="77777777" w:rsidR="00864353" w:rsidRPr="00C3625F" w:rsidRDefault="00864353" w:rsidP="00864353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exact"/>
                              <w:rPr>
                                <w:rFonts w:cstheme="minorHAnsi"/>
                              </w:rPr>
                            </w:pPr>
                          </w:p>
                          <w:p w14:paraId="65215453" w14:textId="77777777" w:rsidR="00864353" w:rsidRDefault="00864353" w:rsidP="00864353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exact"/>
                              <w:rPr>
                                <w:rFonts w:cstheme="minorHAnsi"/>
                              </w:rPr>
                            </w:pPr>
                            <w:r w:rsidRPr="00C3625F">
                              <w:rPr>
                                <w:rFonts w:cstheme="minorHAnsi"/>
                              </w:rPr>
                              <w:t>01981 250333</w:t>
                            </w:r>
                          </w:p>
                          <w:p w14:paraId="4AACF15B" w14:textId="013FA0E1" w:rsidR="00864353" w:rsidRPr="00C3625F" w:rsidRDefault="00E80FB9" w:rsidP="00864353">
                            <w:pPr>
                              <w:autoSpaceDE w:val="0"/>
                              <w:autoSpaceDN w:val="0"/>
                              <w:adjustRightInd w:val="0"/>
                              <w:spacing w:after="0" w:line="220" w:lineRule="exact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cmead</w:t>
                            </w:r>
                            <w:r w:rsidR="00864353" w:rsidRPr="00C3625F">
                              <w:rPr>
                                <w:rFonts w:cstheme="minorHAnsi"/>
                              </w:rPr>
                              <w:t>@sidneyphillips.co.uk</w:t>
                            </w:r>
                          </w:p>
                          <w:p w14:paraId="67B41DE7" w14:textId="77777777" w:rsidR="00864353" w:rsidRDefault="00864353" w:rsidP="00864353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C3625F">
                              <w:rPr>
                                <w:rFonts w:cstheme="minorHAnsi"/>
                              </w:rPr>
                              <w:t>www.sidneyphillips.co.uk</w:t>
                            </w:r>
                          </w:p>
                          <w:p w14:paraId="03EC0BB3" w14:textId="77777777" w:rsidR="00864353" w:rsidRDefault="00864353" w:rsidP="00864353">
                            <w:pPr>
                              <w:spacing w:after="0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9D2200"/>
                              </w:rPr>
                            </w:pPr>
                            <w:r w:rsidRPr="00C3625F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9D2200"/>
                              </w:rPr>
                              <w:t>Leisure &amp; Hospitality Specialists</w:t>
                            </w:r>
                          </w:p>
                          <w:p w14:paraId="11899145" w14:textId="77777777" w:rsidR="00864353" w:rsidRDefault="00864353" w:rsidP="00864353">
                            <w:pPr>
                              <w:spacing w:after="0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9D2200"/>
                              </w:rPr>
                            </w:pPr>
                          </w:p>
                          <w:p w14:paraId="6596C33B" w14:textId="00EFEFDC" w:rsidR="00864353" w:rsidRPr="002E67CA" w:rsidRDefault="00864353" w:rsidP="00864353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Ref:</w:t>
                            </w:r>
                            <w:r w:rsidR="00E80FB9">
                              <w:rPr>
                                <w:rFonts w:cstheme="minorHAnsi"/>
                              </w:rPr>
                              <w:t xml:space="preserve"> 4382</w:t>
                            </w:r>
                          </w:p>
                          <w:p w14:paraId="63CC8CFE" w14:textId="6B13B71D" w:rsidR="00864353" w:rsidRPr="002E67CA" w:rsidRDefault="00864353" w:rsidP="00864353">
                            <w:pPr>
                              <w:rPr>
                                <w:rFonts w:cstheme="minorHAnsi"/>
                              </w:rPr>
                            </w:pPr>
                            <w:r w:rsidRPr="002E67CA">
                              <w:rPr>
                                <w:rFonts w:cstheme="minorHAnsi"/>
                              </w:rPr>
                              <w:fldChar w:fldCharType="begin"/>
                            </w:r>
                            <w:r w:rsidRPr="002E67CA">
                              <w:rPr>
                                <w:rFonts w:cstheme="minorHAnsi"/>
                              </w:rPr>
                              <w:instrText xml:space="preserve"> DATE \@ "d MMMM yyyy" </w:instrText>
                            </w:r>
                            <w:r w:rsidRPr="002E67CA">
                              <w:rPr>
                                <w:rFonts w:cstheme="minorHAnsi"/>
                              </w:rPr>
                              <w:fldChar w:fldCharType="separate"/>
                            </w:r>
                            <w:r w:rsidR="0042263E">
                              <w:rPr>
                                <w:rFonts w:cstheme="minorHAnsi"/>
                                <w:noProof/>
                              </w:rPr>
                              <w:t>16 February 2022</w:t>
                            </w:r>
                            <w:r w:rsidRPr="002E67CA">
                              <w:rPr>
                                <w:rFonts w:cstheme="minorHAnsi"/>
                              </w:rPr>
                              <w:fldChar w:fldCharType="end"/>
                            </w:r>
                          </w:p>
                          <w:p w14:paraId="3949CEF4" w14:textId="77777777" w:rsidR="00864353" w:rsidRDefault="00864353" w:rsidP="00864353">
                            <w:pPr>
                              <w:rPr>
                                <w:rFonts w:cstheme="minorHAnsi"/>
                                <w:b/>
                              </w:rPr>
                            </w:pPr>
                            <w:r w:rsidRPr="002E67CA">
                              <w:rPr>
                                <w:rFonts w:cstheme="minorHAnsi"/>
                                <w:b/>
                              </w:rPr>
                              <w:t>SUBJECT TO CONTRACT</w:t>
                            </w:r>
                          </w:p>
                          <w:p w14:paraId="5F9548F2" w14:textId="77777777" w:rsidR="00864353" w:rsidRPr="003D203A" w:rsidRDefault="00864353" w:rsidP="00864353">
                            <w:pPr>
                              <w:rPr>
                                <w:rFonts w:cstheme="minorHAnsi"/>
                                <w:b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</w:rPr>
                              <w:t>By email and post</w:t>
                            </w:r>
                          </w:p>
                          <w:p w14:paraId="7D1C51BD" w14:textId="77777777" w:rsidR="00FF397F" w:rsidRDefault="00FF397F" w:rsidP="00AE44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5947E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25.5pt;margin-top:11.3pt;width:181.95pt;height:22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" fillcolor="white [3201]" stroked="f" strokeweight=".5pt">
                <v:textbox>
                  <w:txbxContent>
                    <w:p w14:paraId="0CB6B103" w14:textId="77777777" w:rsidR="00864353" w:rsidRPr="00C3625F" w:rsidRDefault="00864353" w:rsidP="00864353">
                      <w:pPr>
                        <w:autoSpaceDE w:val="0"/>
                        <w:autoSpaceDN w:val="0"/>
                        <w:adjustRightInd w:val="0"/>
                        <w:spacing w:after="0" w:line="180" w:lineRule="exact"/>
                        <w:rPr>
                          <w:rFonts w:cstheme="minorHAnsi"/>
                        </w:rPr>
                      </w:pPr>
                      <w:r w:rsidRPr="00C3625F">
                        <w:rPr>
                          <w:rFonts w:cstheme="minorHAnsi"/>
                        </w:rPr>
                        <w:t>Shepherds Meadow</w:t>
                      </w:r>
                    </w:p>
                    <w:p w14:paraId="57B171FE" w14:textId="77777777" w:rsidR="00864353" w:rsidRPr="00C3625F" w:rsidRDefault="00864353" w:rsidP="00864353">
                      <w:pPr>
                        <w:autoSpaceDE w:val="0"/>
                        <w:autoSpaceDN w:val="0"/>
                        <w:adjustRightInd w:val="0"/>
                        <w:spacing w:after="0" w:line="220" w:lineRule="exact"/>
                        <w:rPr>
                          <w:rFonts w:cstheme="minorHAnsi"/>
                        </w:rPr>
                      </w:pPr>
                      <w:r w:rsidRPr="00C3625F">
                        <w:rPr>
                          <w:rFonts w:cstheme="minorHAnsi"/>
                        </w:rPr>
                        <w:t>Eaton Bishop</w:t>
                      </w:r>
                    </w:p>
                    <w:p w14:paraId="4D6EF610" w14:textId="77777777" w:rsidR="00864353" w:rsidRPr="00C3625F" w:rsidRDefault="00864353" w:rsidP="00864353">
                      <w:pPr>
                        <w:autoSpaceDE w:val="0"/>
                        <w:autoSpaceDN w:val="0"/>
                        <w:adjustRightInd w:val="0"/>
                        <w:spacing w:after="0" w:line="220" w:lineRule="exact"/>
                        <w:rPr>
                          <w:rFonts w:cstheme="minorHAnsi"/>
                        </w:rPr>
                      </w:pPr>
                      <w:r w:rsidRPr="00C3625F">
                        <w:rPr>
                          <w:rFonts w:cstheme="minorHAnsi"/>
                        </w:rPr>
                        <w:t xml:space="preserve">Hereford  </w:t>
                      </w:r>
                    </w:p>
                    <w:p w14:paraId="34E2A705" w14:textId="77777777" w:rsidR="00864353" w:rsidRDefault="00864353" w:rsidP="00864353">
                      <w:pPr>
                        <w:autoSpaceDE w:val="0"/>
                        <w:autoSpaceDN w:val="0"/>
                        <w:adjustRightInd w:val="0"/>
                        <w:spacing w:after="0" w:line="220" w:lineRule="exact"/>
                        <w:rPr>
                          <w:rFonts w:cstheme="minorHAnsi"/>
                        </w:rPr>
                      </w:pPr>
                      <w:r w:rsidRPr="00C3625F">
                        <w:rPr>
                          <w:rFonts w:cstheme="minorHAnsi"/>
                        </w:rPr>
                        <w:t>HR2 9UA</w:t>
                      </w:r>
                    </w:p>
                    <w:p w14:paraId="762E312C" w14:textId="77777777" w:rsidR="00864353" w:rsidRPr="00C3625F" w:rsidRDefault="00864353" w:rsidP="00864353">
                      <w:pPr>
                        <w:autoSpaceDE w:val="0"/>
                        <w:autoSpaceDN w:val="0"/>
                        <w:adjustRightInd w:val="0"/>
                        <w:spacing w:after="0" w:line="220" w:lineRule="exact"/>
                        <w:rPr>
                          <w:rFonts w:cstheme="minorHAnsi"/>
                        </w:rPr>
                      </w:pPr>
                    </w:p>
                    <w:p w14:paraId="65215453" w14:textId="77777777" w:rsidR="00864353" w:rsidRDefault="00864353" w:rsidP="00864353">
                      <w:pPr>
                        <w:autoSpaceDE w:val="0"/>
                        <w:autoSpaceDN w:val="0"/>
                        <w:adjustRightInd w:val="0"/>
                        <w:spacing w:after="0" w:line="220" w:lineRule="exact"/>
                        <w:rPr>
                          <w:rFonts w:cstheme="minorHAnsi"/>
                        </w:rPr>
                      </w:pPr>
                      <w:r w:rsidRPr="00C3625F">
                        <w:rPr>
                          <w:rFonts w:cstheme="minorHAnsi"/>
                        </w:rPr>
                        <w:t>01981 250333</w:t>
                      </w:r>
                    </w:p>
                    <w:p w14:paraId="4AACF15B" w14:textId="013FA0E1" w:rsidR="00864353" w:rsidRPr="00C3625F" w:rsidRDefault="00E80FB9" w:rsidP="00864353">
                      <w:pPr>
                        <w:autoSpaceDE w:val="0"/>
                        <w:autoSpaceDN w:val="0"/>
                        <w:adjustRightInd w:val="0"/>
                        <w:spacing w:after="0" w:line="220" w:lineRule="exact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cmead</w:t>
                      </w:r>
                      <w:r w:rsidR="00864353" w:rsidRPr="00C3625F">
                        <w:rPr>
                          <w:rFonts w:cstheme="minorHAnsi"/>
                        </w:rPr>
                        <w:t>@sidneyphillips.co.uk</w:t>
                      </w:r>
                    </w:p>
                    <w:p w14:paraId="67B41DE7" w14:textId="77777777" w:rsidR="00864353" w:rsidRDefault="00864353" w:rsidP="00864353">
                      <w:pPr>
                        <w:spacing w:after="0"/>
                        <w:rPr>
                          <w:rFonts w:cstheme="minorHAnsi"/>
                        </w:rPr>
                      </w:pPr>
                      <w:r w:rsidRPr="00C3625F">
                        <w:rPr>
                          <w:rFonts w:cstheme="minorHAnsi"/>
                        </w:rPr>
                        <w:t>www.sidneyphillips.co.uk</w:t>
                      </w:r>
                    </w:p>
                    <w:p w14:paraId="03EC0BB3" w14:textId="77777777" w:rsidR="00864353" w:rsidRDefault="00864353" w:rsidP="00864353">
                      <w:pPr>
                        <w:spacing w:after="0"/>
                        <w:rPr>
                          <w:rFonts w:cstheme="minorHAnsi"/>
                          <w:b/>
                          <w:bCs/>
                          <w:i/>
                          <w:iCs/>
                          <w:color w:val="9D2200"/>
                        </w:rPr>
                      </w:pPr>
                      <w:r w:rsidRPr="00C3625F">
                        <w:rPr>
                          <w:rFonts w:cstheme="minorHAnsi"/>
                          <w:b/>
                          <w:bCs/>
                          <w:i/>
                          <w:iCs/>
                          <w:color w:val="9D2200"/>
                        </w:rPr>
                        <w:t>Leisure &amp; Hospitality Specialists</w:t>
                      </w:r>
                    </w:p>
                    <w:p w14:paraId="11899145" w14:textId="77777777" w:rsidR="00864353" w:rsidRDefault="00864353" w:rsidP="00864353">
                      <w:pPr>
                        <w:spacing w:after="0"/>
                        <w:rPr>
                          <w:rFonts w:cstheme="minorHAnsi"/>
                          <w:b/>
                          <w:bCs/>
                          <w:i/>
                          <w:iCs/>
                          <w:color w:val="9D2200"/>
                        </w:rPr>
                      </w:pPr>
                    </w:p>
                    <w:p w14:paraId="6596C33B" w14:textId="00EFEFDC" w:rsidR="00864353" w:rsidRPr="002E67CA" w:rsidRDefault="00864353" w:rsidP="00864353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Ref:</w:t>
                      </w:r>
                      <w:r w:rsidR="00E80FB9">
                        <w:rPr>
                          <w:rFonts w:cstheme="minorHAnsi"/>
                        </w:rPr>
                        <w:t xml:space="preserve"> 4382</w:t>
                      </w:r>
                    </w:p>
                    <w:p w14:paraId="63CC8CFE" w14:textId="6B13B71D" w:rsidR="00864353" w:rsidRPr="002E67CA" w:rsidRDefault="00864353" w:rsidP="00864353">
                      <w:pPr>
                        <w:rPr>
                          <w:rFonts w:cstheme="minorHAnsi"/>
                        </w:rPr>
                      </w:pPr>
                      <w:r w:rsidRPr="002E67CA">
                        <w:rPr>
                          <w:rFonts w:cstheme="minorHAnsi"/>
                        </w:rPr>
                        <w:fldChar w:fldCharType="begin"/>
                      </w:r>
                      <w:r w:rsidRPr="002E67CA">
                        <w:rPr>
                          <w:rFonts w:cstheme="minorHAnsi"/>
                        </w:rPr>
                        <w:instrText xml:space="preserve"> DATE \@ "d MMMM yyyy" </w:instrText>
                      </w:r>
                      <w:r w:rsidRPr="002E67CA">
                        <w:rPr>
                          <w:rFonts w:cstheme="minorHAnsi"/>
                        </w:rPr>
                        <w:fldChar w:fldCharType="separate"/>
                      </w:r>
                      <w:r w:rsidR="0042263E">
                        <w:rPr>
                          <w:rFonts w:cstheme="minorHAnsi"/>
                          <w:noProof/>
                        </w:rPr>
                        <w:t>16 February 2022</w:t>
                      </w:r>
                      <w:r w:rsidRPr="002E67CA">
                        <w:rPr>
                          <w:rFonts w:cstheme="minorHAnsi"/>
                        </w:rPr>
                        <w:fldChar w:fldCharType="end"/>
                      </w:r>
                    </w:p>
                    <w:p w14:paraId="3949CEF4" w14:textId="77777777" w:rsidR="00864353" w:rsidRDefault="00864353" w:rsidP="00864353">
                      <w:pPr>
                        <w:rPr>
                          <w:rFonts w:cstheme="minorHAnsi"/>
                          <w:b/>
                        </w:rPr>
                      </w:pPr>
                      <w:r w:rsidRPr="002E67CA">
                        <w:rPr>
                          <w:rFonts w:cstheme="minorHAnsi"/>
                          <w:b/>
                        </w:rPr>
                        <w:t>SUBJECT TO CONTRACT</w:t>
                      </w:r>
                    </w:p>
                    <w:p w14:paraId="5F9548F2" w14:textId="77777777" w:rsidR="00864353" w:rsidRPr="003D203A" w:rsidRDefault="00864353" w:rsidP="00864353">
                      <w:pPr>
                        <w:rPr>
                          <w:rFonts w:cstheme="minorHAnsi"/>
                          <w:b/>
                        </w:rPr>
                      </w:pPr>
                      <w:r>
                        <w:rPr>
                          <w:rFonts w:cstheme="minorHAnsi"/>
                          <w:b/>
                        </w:rPr>
                        <w:t>By email and post</w:t>
                      </w:r>
                    </w:p>
                    <w:p w14:paraId="7D1C51BD" w14:textId="77777777" w:rsidR="00FF397F" w:rsidRDefault="00FF397F" w:rsidP="00AE4492"/>
                  </w:txbxContent>
                </v:textbox>
              </v:shape>
            </w:pict>
          </mc:Fallback>
        </mc:AlternateContent>
      </w:r>
    </w:p>
    <w:p w14:paraId="35F8B648" w14:textId="77777777" w:rsidR="008B5E60" w:rsidRDefault="008B5E6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ABEFB5" wp14:editId="4B17DAAE">
                <wp:simplePos x="0" y="0"/>
                <wp:positionH relativeFrom="column">
                  <wp:posOffset>-76200</wp:posOffset>
                </wp:positionH>
                <wp:positionV relativeFrom="paragraph">
                  <wp:posOffset>138430</wp:posOffset>
                </wp:positionV>
                <wp:extent cx="3877945" cy="2240280"/>
                <wp:effectExtent l="0" t="0" r="8255" b="762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7945" cy="2240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87FD11" w14:textId="77777777" w:rsidR="00FF397F" w:rsidRPr="002E67CA" w:rsidRDefault="00FF397F" w:rsidP="00B124DC">
                            <w:pPr>
                              <w:tabs>
                                <w:tab w:val="left" w:pos="6489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</w:p>
                          <w:p w14:paraId="562D5715" w14:textId="75D5EFBB" w:rsidR="00FF397F" w:rsidRDefault="00E80FB9" w:rsidP="00B124D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Gardner Leader</w:t>
                            </w:r>
                          </w:p>
                          <w:p w14:paraId="56314F8A" w14:textId="41742596" w:rsidR="00E80FB9" w:rsidRDefault="00E80FB9" w:rsidP="00B124D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White Hart House </w:t>
                            </w:r>
                          </w:p>
                          <w:p w14:paraId="1FD2C170" w14:textId="137BB1DD" w:rsidR="00E80FB9" w:rsidRDefault="00E80FB9" w:rsidP="00B124D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Market Place </w:t>
                            </w:r>
                          </w:p>
                          <w:p w14:paraId="0B631819" w14:textId="118F6D24" w:rsidR="00E80FB9" w:rsidRDefault="00E80FB9" w:rsidP="00B124D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Newbury</w:t>
                            </w:r>
                          </w:p>
                          <w:p w14:paraId="465ABEBE" w14:textId="2FFD1929" w:rsidR="00E80FB9" w:rsidRDefault="00E80FB9" w:rsidP="00B124D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Berkshire</w:t>
                            </w:r>
                          </w:p>
                          <w:p w14:paraId="1BBB0ECA" w14:textId="5827D1E8" w:rsidR="00E80FB9" w:rsidRPr="003D1285" w:rsidRDefault="00E80FB9" w:rsidP="00B124D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RG14 5BA</w:t>
                            </w:r>
                          </w:p>
                          <w:p w14:paraId="2472B632" w14:textId="77777777" w:rsidR="00FF397F" w:rsidRPr="002E67CA" w:rsidRDefault="00FF397F" w:rsidP="00B124DC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</w:p>
                          <w:p w14:paraId="5FC44F6A" w14:textId="210BB957" w:rsidR="00FF397F" w:rsidRPr="002E67CA" w:rsidRDefault="00FF397F" w:rsidP="00B124DC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2E67CA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For the attention of </w:t>
                            </w:r>
                            <w:r w:rsidR="00790321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Ms </w:t>
                            </w:r>
                            <w:r w:rsidR="00E80FB9">
                              <w:rPr>
                                <w:rFonts w:cstheme="minorHAnsi"/>
                                <w:b/>
                                <w:bCs/>
                              </w:rPr>
                              <w:t>Deirdre Smith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BEFB5" id="Text Box 2" o:spid="_x0000_s1027" type="#_x0000_t202" style="position:absolute;margin-left:-6pt;margin-top:10.9pt;width:305.35pt;height:176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" fillcolor="white [3201]" stroked="f" strokeweight=".5pt">
                <v:textbox>
                  <w:txbxContent>
                    <w:p w14:paraId="2C87FD11" w14:textId="77777777" w:rsidR="00FF397F" w:rsidRPr="002E67CA" w:rsidRDefault="00FF397F" w:rsidP="00B124DC">
                      <w:pPr>
                        <w:tabs>
                          <w:tab w:val="left" w:pos="6489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theme="minorHAnsi"/>
                        </w:rPr>
                      </w:pPr>
                    </w:p>
                    <w:p w14:paraId="562D5715" w14:textId="75D5EFBB" w:rsidR="00FF397F" w:rsidRDefault="00E80FB9" w:rsidP="00B124DC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Gardner Leader</w:t>
                      </w:r>
                    </w:p>
                    <w:p w14:paraId="56314F8A" w14:textId="41742596" w:rsidR="00E80FB9" w:rsidRDefault="00E80FB9" w:rsidP="00B124DC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White Hart House </w:t>
                      </w:r>
                    </w:p>
                    <w:p w14:paraId="1FD2C170" w14:textId="137BB1DD" w:rsidR="00E80FB9" w:rsidRDefault="00E80FB9" w:rsidP="00B124DC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Market Place </w:t>
                      </w:r>
                    </w:p>
                    <w:p w14:paraId="0B631819" w14:textId="118F6D24" w:rsidR="00E80FB9" w:rsidRDefault="00E80FB9" w:rsidP="00B124DC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Newbury</w:t>
                      </w:r>
                    </w:p>
                    <w:p w14:paraId="465ABEBE" w14:textId="2FFD1929" w:rsidR="00E80FB9" w:rsidRDefault="00E80FB9" w:rsidP="00B124DC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Berkshire</w:t>
                      </w:r>
                    </w:p>
                    <w:p w14:paraId="1BBB0ECA" w14:textId="5827D1E8" w:rsidR="00E80FB9" w:rsidRPr="003D1285" w:rsidRDefault="00E80FB9" w:rsidP="00B124DC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RG14 5BA</w:t>
                      </w:r>
                    </w:p>
                    <w:p w14:paraId="2472B632" w14:textId="77777777" w:rsidR="00FF397F" w:rsidRPr="002E67CA" w:rsidRDefault="00FF397F" w:rsidP="00B124DC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</w:p>
                    <w:p w14:paraId="5FC44F6A" w14:textId="210BB957" w:rsidR="00FF397F" w:rsidRPr="002E67CA" w:rsidRDefault="00FF397F" w:rsidP="00B124DC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2E67CA">
                        <w:rPr>
                          <w:rFonts w:cstheme="minorHAnsi"/>
                          <w:b/>
                          <w:bCs/>
                        </w:rPr>
                        <w:t xml:space="preserve">For the attention of </w:t>
                      </w:r>
                      <w:r w:rsidR="00790321">
                        <w:rPr>
                          <w:rFonts w:cstheme="minorHAnsi"/>
                          <w:b/>
                          <w:bCs/>
                        </w:rPr>
                        <w:t xml:space="preserve">Ms </w:t>
                      </w:r>
                      <w:r w:rsidR="00E80FB9">
                        <w:rPr>
                          <w:rFonts w:cstheme="minorHAnsi"/>
                          <w:b/>
                          <w:bCs/>
                        </w:rPr>
                        <w:t>Deirdre Smith</w:t>
                      </w:r>
                    </w:p>
                  </w:txbxContent>
                </v:textbox>
              </v:shape>
            </w:pict>
          </mc:Fallback>
        </mc:AlternateContent>
      </w:r>
    </w:p>
    <w:p w14:paraId="2175AEAA" w14:textId="77777777" w:rsidR="00AE4492" w:rsidRDefault="008B5E60">
      <w:proofErr w:type="spellStart"/>
      <w:r>
        <w:t>hh</w:t>
      </w:r>
      <w:proofErr w:type="spellEnd"/>
    </w:p>
    <w:p w14:paraId="3ABA86AD" w14:textId="77777777" w:rsidR="00AE4492" w:rsidRDefault="00AE4492"/>
    <w:p w14:paraId="20CD694D" w14:textId="77777777" w:rsidR="00AE4492" w:rsidRDefault="00AE4492" w:rsidP="00AE4492">
      <w:pPr>
        <w:pStyle w:val="DefaultTex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JW/JO</w:t>
      </w:r>
    </w:p>
    <w:p w14:paraId="034D6945" w14:textId="77777777" w:rsidR="00AE4492" w:rsidRDefault="00AE4492" w:rsidP="00AE4492">
      <w:pPr>
        <w:pStyle w:val="DefaultText"/>
      </w:pPr>
      <w:r>
        <w:t xml:space="preserve"> </w:t>
      </w:r>
    </w:p>
    <w:p w14:paraId="4BCC3BAE" w14:textId="77777777" w:rsidR="008B5E60" w:rsidRDefault="008B5E60" w:rsidP="00AE4492">
      <w:pPr>
        <w:pStyle w:val="DefaultText"/>
      </w:pPr>
    </w:p>
    <w:p w14:paraId="751A6437" w14:textId="77777777" w:rsidR="008B5E60" w:rsidRDefault="008B5E60" w:rsidP="00AE4492">
      <w:pPr>
        <w:pStyle w:val="DefaultText"/>
      </w:pPr>
    </w:p>
    <w:p w14:paraId="1083994E" w14:textId="77777777" w:rsidR="008B5E60" w:rsidRDefault="008B5E60" w:rsidP="00AE4492">
      <w:pPr>
        <w:pStyle w:val="DefaultTex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39CFA9D" w14:textId="77777777" w:rsidR="00AE4492" w:rsidRDefault="00AE4492" w:rsidP="00AE4492">
      <w:pPr>
        <w:pStyle w:val="DefaultTex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</w:p>
    <w:p w14:paraId="58471221" w14:textId="77777777" w:rsidR="001D5FA0" w:rsidRDefault="001D5FA0" w:rsidP="0026473A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398F6590" w14:textId="77777777" w:rsidR="001D5FA0" w:rsidRDefault="001D5FA0" w:rsidP="0026473A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D381C87" w14:textId="77777777" w:rsidR="001D5FA0" w:rsidRDefault="001D5FA0" w:rsidP="0026473A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CAB515D" w14:textId="77777777" w:rsidR="00B124DC" w:rsidRPr="002E67CA" w:rsidRDefault="002E67CA" w:rsidP="002E67CA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ab/>
      </w:r>
      <w:r w:rsidR="0026473A" w:rsidRPr="002E67CA">
        <w:rPr>
          <w:rFonts w:cstheme="minorHAnsi"/>
          <w:b/>
          <w:bCs/>
        </w:rPr>
        <w:t xml:space="preserve"> </w:t>
      </w:r>
    </w:p>
    <w:p w14:paraId="535D5352" w14:textId="77777777" w:rsidR="00B124DC" w:rsidRPr="002E67CA" w:rsidRDefault="00B124DC" w:rsidP="0026473A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3E52586A" w14:textId="77777777" w:rsidR="0026473A" w:rsidRPr="002E67CA" w:rsidRDefault="0026473A" w:rsidP="0026473A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2E67CA">
        <w:rPr>
          <w:rFonts w:cstheme="minorHAnsi"/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816BC5C" w14:textId="77777777" w:rsidR="0026473A" w:rsidRPr="002E67CA" w:rsidRDefault="0026473A" w:rsidP="0026473A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2E67CA">
        <w:rPr>
          <w:rFonts w:cstheme="minorHAnsi"/>
        </w:rPr>
        <w:t>Dear Sirs,</w:t>
      </w:r>
      <w:bookmarkStart w:id="0" w:name="salut"/>
      <w:bookmarkEnd w:id="0"/>
      <w:r w:rsidRPr="002E67CA">
        <w:rPr>
          <w:rFonts w:cstheme="minorHAnsi"/>
        </w:rPr>
        <w:t xml:space="preserve"> </w:t>
      </w:r>
    </w:p>
    <w:p w14:paraId="1B451E2B" w14:textId="77777777" w:rsidR="0026473A" w:rsidRPr="002E67CA" w:rsidRDefault="0026473A" w:rsidP="0026473A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45A31E21" w14:textId="11905AF6" w:rsidR="0026473A" w:rsidRPr="002E67CA" w:rsidRDefault="0026473A" w:rsidP="0026473A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2E67CA">
        <w:rPr>
          <w:rFonts w:cstheme="minorHAnsi"/>
          <w:b/>
          <w:bCs/>
        </w:rPr>
        <w:t>Re</w:t>
      </w:r>
      <w:r w:rsidR="002E67CA">
        <w:rPr>
          <w:rFonts w:cstheme="minorHAnsi"/>
          <w:b/>
          <w:bCs/>
        </w:rPr>
        <w:t>:</w:t>
      </w:r>
      <w:r w:rsidRPr="002E67CA">
        <w:rPr>
          <w:rFonts w:cstheme="minorHAnsi"/>
          <w:b/>
          <w:bCs/>
        </w:rPr>
        <w:t xml:space="preserve">    </w:t>
      </w:r>
      <w:r w:rsidR="00315479">
        <w:rPr>
          <w:rFonts w:cstheme="minorHAnsi"/>
          <w:b/>
          <w:bCs/>
        </w:rPr>
        <w:t>Red House, 12 Hampton Road, Newbury, West Berkshire, RG14 6DB</w:t>
      </w:r>
    </w:p>
    <w:p w14:paraId="1DC7AEE8" w14:textId="77777777" w:rsidR="0026473A" w:rsidRPr="002E67CA" w:rsidRDefault="0026473A" w:rsidP="0026473A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2E67CA">
        <w:rPr>
          <w:rFonts w:cstheme="minorHAnsi"/>
          <w:b/>
          <w:bCs/>
        </w:rPr>
        <w:t xml:space="preserve">          MEMORANDUM OF SALE</w:t>
      </w:r>
    </w:p>
    <w:p w14:paraId="108DC8BC" w14:textId="77777777" w:rsidR="0026473A" w:rsidRPr="002E67CA" w:rsidRDefault="0026473A" w:rsidP="0026473A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2A5A8E98" w14:textId="77777777" w:rsidR="0026473A" w:rsidRPr="002E67CA" w:rsidRDefault="0026473A" w:rsidP="0026473A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2E67CA">
        <w:rPr>
          <w:rFonts w:cstheme="minorHAnsi"/>
        </w:rPr>
        <w:t xml:space="preserve">Acting on behalf of our mutual clients we have now been able to negotiate a sale of the above property and would be obliged if you would prepare a draft contract and submit to the prospective purchasers Solicitors.  The principal details of the transaction are as </w:t>
      </w:r>
      <w:proofErr w:type="gramStart"/>
      <w:r w:rsidRPr="002E67CA">
        <w:rPr>
          <w:rFonts w:cstheme="minorHAnsi"/>
        </w:rPr>
        <w:t>follows:-</w:t>
      </w:r>
      <w:proofErr w:type="gramEnd"/>
      <w:r w:rsidRPr="002E67CA">
        <w:rPr>
          <w:rFonts w:cstheme="minorHAnsi"/>
        </w:rPr>
        <w:t xml:space="preserve">   </w:t>
      </w:r>
    </w:p>
    <w:p w14:paraId="6F1D1CD5" w14:textId="77777777" w:rsidR="0026473A" w:rsidRPr="002E67CA" w:rsidRDefault="0026473A" w:rsidP="0026473A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2E67CA">
        <w:rPr>
          <w:rFonts w:cstheme="minorHAnsi"/>
          <w:b/>
          <w:bCs/>
        </w:rPr>
        <w:tab/>
      </w:r>
      <w:bookmarkStart w:id="1" w:name="sols2"/>
      <w:bookmarkEnd w:id="1"/>
    </w:p>
    <w:p w14:paraId="405714EB" w14:textId="4BAAC5D4" w:rsidR="00F44906" w:rsidRDefault="0026473A" w:rsidP="00315479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  <w:r w:rsidRPr="002E67CA">
        <w:rPr>
          <w:rFonts w:cstheme="minorHAnsi"/>
        </w:rPr>
        <w:t>Vendor</w:t>
      </w:r>
      <w:r w:rsidR="002E67CA">
        <w:rPr>
          <w:rFonts w:cstheme="minorHAnsi"/>
        </w:rPr>
        <w:t>’</w:t>
      </w:r>
      <w:r w:rsidRPr="002E67CA">
        <w:rPr>
          <w:rFonts w:cstheme="minorHAnsi"/>
        </w:rPr>
        <w:t xml:space="preserve">s </w:t>
      </w:r>
      <w:proofErr w:type="gramStart"/>
      <w:r w:rsidRPr="002E67CA">
        <w:rPr>
          <w:rFonts w:cstheme="minorHAnsi"/>
        </w:rPr>
        <w:t>Solicitors:-</w:t>
      </w:r>
      <w:proofErr w:type="gramEnd"/>
      <w:r w:rsidRPr="002E67CA">
        <w:rPr>
          <w:rFonts w:cstheme="minorHAnsi"/>
        </w:rPr>
        <w:tab/>
      </w:r>
      <w:bookmarkStart w:id="2" w:name="_Hlk48052767"/>
      <w:r w:rsidR="00315479">
        <w:rPr>
          <w:rFonts w:cstheme="minorHAnsi"/>
        </w:rPr>
        <w:t>Gardner Leader, White Hart House, Market Place, Newbury, Berkshire, RG14 5BA</w:t>
      </w:r>
    </w:p>
    <w:p w14:paraId="36250FFC" w14:textId="77777777" w:rsidR="00315479" w:rsidRPr="00560C5A" w:rsidRDefault="00315479" w:rsidP="00315479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</w:p>
    <w:p w14:paraId="67CA5FEC" w14:textId="24A2174B" w:rsidR="00F44906" w:rsidRPr="00560C5A" w:rsidRDefault="00F44906" w:rsidP="00F44906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  <w:r w:rsidRPr="00560C5A">
        <w:rPr>
          <w:rFonts w:cstheme="minorHAnsi"/>
        </w:rPr>
        <w:tab/>
        <w:t>Tel:</w:t>
      </w:r>
      <w:r w:rsidR="00315479">
        <w:rPr>
          <w:rFonts w:cstheme="minorHAnsi"/>
        </w:rPr>
        <w:t xml:space="preserve"> 0</w:t>
      </w:r>
      <w:r w:rsidR="00492378">
        <w:rPr>
          <w:rFonts w:cstheme="minorHAnsi"/>
        </w:rPr>
        <w:t>1635 508 080</w:t>
      </w:r>
    </w:p>
    <w:p w14:paraId="59CED7CB" w14:textId="4854D713" w:rsidR="00F44906" w:rsidRDefault="00F44906" w:rsidP="00F44906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  <w:r w:rsidRPr="00560C5A">
        <w:rPr>
          <w:rFonts w:cstheme="minorHAnsi"/>
        </w:rPr>
        <w:tab/>
        <w:t>Email:</w:t>
      </w:r>
      <w:r w:rsidR="00492378">
        <w:rPr>
          <w:rFonts w:cstheme="minorHAnsi"/>
        </w:rPr>
        <w:t xml:space="preserve"> </w:t>
      </w:r>
      <w:hyperlink r:id="rId7" w:history="1">
        <w:r w:rsidR="00492378" w:rsidRPr="000A3650">
          <w:rPr>
            <w:rStyle w:val="Hyperlink"/>
            <w:rFonts w:cstheme="minorHAnsi"/>
          </w:rPr>
          <w:t>Deirdre.smith@gardner-leader.co.uk</w:t>
        </w:r>
      </w:hyperlink>
      <w:r w:rsidR="00492378">
        <w:rPr>
          <w:rFonts w:cstheme="minorHAnsi"/>
        </w:rPr>
        <w:t xml:space="preserve"> </w:t>
      </w:r>
    </w:p>
    <w:bookmarkEnd w:id="2"/>
    <w:p w14:paraId="6F3978A2" w14:textId="77777777" w:rsidR="00F44906" w:rsidRDefault="00F44906" w:rsidP="0026473A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</w:p>
    <w:p w14:paraId="0AD5E2A7" w14:textId="77777777" w:rsidR="0026473A" w:rsidRPr="002E67CA" w:rsidRDefault="0026473A" w:rsidP="0026473A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  <w:r w:rsidRPr="002E67CA">
        <w:rPr>
          <w:rFonts w:cstheme="minorHAnsi"/>
        </w:rPr>
        <w:tab/>
      </w:r>
    </w:p>
    <w:p w14:paraId="53D4623C" w14:textId="6CEDA808" w:rsidR="00107C44" w:rsidRDefault="0026473A" w:rsidP="00790321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  <w:r w:rsidRPr="002E67CA">
        <w:rPr>
          <w:rFonts w:cstheme="minorHAnsi"/>
        </w:rPr>
        <w:t xml:space="preserve">Purchaser’s </w:t>
      </w:r>
      <w:proofErr w:type="gramStart"/>
      <w:r w:rsidRPr="002E67CA">
        <w:rPr>
          <w:rFonts w:cstheme="minorHAnsi"/>
        </w:rPr>
        <w:t>Solicitors:-</w:t>
      </w:r>
      <w:proofErr w:type="gramEnd"/>
      <w:r w:rsidRPr="002E67CA">
        <w:rPr>
          <w:rFonts w:cstheme="minorHAnsi"/>
        </w:rPr>
        <w:tab/>
      </w:r>
      <w:r w:rsidR="00107C44">
        <w:rPr>
          <w:rFonts w:cstheme="minorHAnsi"/>
        </w:rPr>
        <w:t>Ronal Fletcher Baker LLP, 360 Old Street, London, EC1V 9DR</w:t>
      </w:r>
    </w:p>
    <w:p w14:paraId="707F79F9" w14:textId="1FB89A1B" w:rsidR="00107C44" w:rsidRDefault="00107C44" w:rsidP="00107C44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  <w:r>
        <w:rPr>
          <w:rFonts w:cstheme="minorHAnsi"/>
        </w:rPr>
        <w:tab/>
        <w:t xml:space="preserve">For the attention of Mr Paul Cain </w:t>
      </w:r>
    </w:p>
    <w:p w14:paraId="5B58D65A" w14:textId="77777777" w:rsidR="00790321" w:rsidRDefault="00107C44" w:rsidP="00107C44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  <w:r>
        <w:rPr>
          <w:rFonts w:cstheme="minorHAnsi"/>
        </w:rPr>
        <w:tab/>
      </w:r>
    </w:p>
    <w:p w14:paraId="27CEB884" w14:textId="7A242BC2" w:rsidR="00107C44" w:rsidRDefault="00790321" w:rsidP="00107C44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  <w:r>
        <w:rPr>
          <w:rFonts w:cstheme="minorHAnsi"/>
        </w:rPr>
        <w:tab/>
      </w:r>
      <w:r w:rsidR="00F44906" w:rsidRPr="00560C5A">
        <w:rPr>
          <w:rFonts w:cstheme="minorHAnsi"/>
        </w:rPr>
        <w:t>Tel:</w:t>
      </w:r>
      <w:r>
        <w:rPr>
          <w:rFonts w:cstheme="minorHAnsi"/>
        </w:rPr>
        <w:t xml:space="preserve"> 020 7613 7129</w:t>
      </w:r>
    </w:p>
    <w:p w14:paraId="38600D83" w14:textId="77777777" w:rsidR="00790321" w:rsidRDefault="00790321" w:rsidP="00790321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  <w:r>
        <w:rPr>
          <w:rFonts w:cstheme="minorHAnsi"/>
        </w:rPr>
        <w:tab/>
        <w:t xml:space="preserve">Mob: </w:t>
      </w:r>
      <w:r>
        <w:t>07838 141 884</w:t>
      </w:r>
    </w:p>
    <w:p w14:paraId="7FE2BD0A" w14:textId="5ACAE06A" w:rsidR="00F44906" w:rsidRDefault="00790321" w:rsidP="00790321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  <w:r>
        <w:rPr>
          <w:rFonts w:cstheme="minorHAnsi"/>
        </w:rPr>
        <w:tab/>
      </w:r>
      <w:r w:rsidR="00F44906" w:rsidRPr="00560C5A">
        <w:rPr>
          <w:rFonts w:cstheme="minorHAnsi"/>
        </w:rPr>
        <w:t>Email:</w:t>
      </w:r>
      <w:r>
        <w:rPr>
          <w:rFonts w:cstheme="minorHAnsi"/>
        </w:rPr>
        <w:t xml:space="preserve"> </w:t>
      </w:r>
      <w:hyperlink r:id="rId8" w:history="1">
        <w:r>
          <w:rPr>
            <w:rStyle w:val="Hyperlink"/>
          </w:rPr>
          <w:t>P.Cain@rfblegal.co.uk</w:t>
        </w:r>
      </w:hyperlink>
    </w:p>
    <w:p w14:paraId="0C14C653" w14:textId="77777777" w:rsidR="003E3314" w:rsidRDefault="003E3314" w:rsidP="00F44906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</w:p>
    <w:p w14:paraId="66817B02" w14:textId="281451DA" w:rsidR="00D9371C" w:rsidRPr="002E67CA" w:rsidRDefault="00D9371C" w:rsidP="003E3314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3B5F0957" w14:textId="1086D1FE" w:rsidR="00F44906" w:rsidRPr="00560C5A" w:rsidRDefault="0026473A" w:rsidP="00492378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  <w:proofErr w:type="gramStart"/>
      <w:r w:rsidRPr="002E67CA">
        <w:rPr>
          <w:rFonts w:cstheme="minorHAnsi"/>
        </w:rPr>
        <w:t>Vendor:-</w:t>
      </w:r>
      <w:proofErr w:type="gramEnd"/>
      <w:r w:rsidRPr="002E67CA">
        <w:rPr>
          <w:rFonts w:cstheme="minorHAnsi"/>
        </w:rPr>
        <w:tab/>
      </w:r>
      <w:r w:rsidR="00492378">
        <w:rPr>
          <w:rFonts w:cstheme="minorHAnsi"/>
        </w:rPr>
        <w:t>Mrs Jane Andrews, 53 Rectory Close, Newbury, Berkshire, RG1 6DD</w:t>
      </w:r>
    </w:p>
    <w:p w14:paraId="47F61B55" w14:textId="7E98CC49" w:rsidR="00F44906" w:rsidRPr="00560C5A" w:rsidRDefault="00F44906" w:rsidP="00F44906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  <w:r w:rsidRPr="00560C5A">
        <w:rPr>
          <w:rFonts w:cstheme="minorHAnsi"/>
        </w:rPr>
        <w:tab/>
        <w:t>Tel:</w:t>
      </w:r>
      <w:r w:rsidR="00492378">
        <w:rPr>
          <w:rFonts w:cstheme="minorHAnsi"/>
        </w:rPr>
        <w:t xml:space="preserve"> 07567054833</w:t>
      </w:r>
    </w:p>
    <w:p w14:paraId="478365B8" w14:textId="14092467" w:rsidR="00F44906" w:rsidRDefault="00F44906" w:rsidP="00F44906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  <w:r w:rsidRPr="00560C5A">
        <w:rPr>
          <w:rFonts w:cstheme="minorHAnsi"/>
        </w:rPr>
        <w:tab/>
        <w:t>Email:</w:t>
      </w:r>
      <w:r w:rsidR="00492378">
        <w:rPr>
          <w:rFonts w:cstheme="minorHAnsi"/>
        </w:rPr>
        <w:t xml:space="preserve"> </w:t>
      </w:r>
      <w:hyperlink r:id="rId9" w:history="1">
        <w:r w:rsidR="00492378" w:rsidRPr="000A3650">
          <w:rPr>
            <w:rStyle w:val="Hyperlink"/>
            <w:rFonts w:cstheme="minorHAnsi"/>
          </w:rPr>
          <w:t>janeanneandrews@gmail.com</w:t>
        </w:r>
      </w:hyperlink>
      <w:r w:rsidR="00492378">
        <w:rPr>
          <w:rFonts w:cstheme="minorHAnsi"/>
        </w:rPr>
        <w:t xml:space="preserve"> </w:t>
      </w:r>
    </w:p>
    <w:p w14:paraId="3DC62EC4" w14:textId="77777777" w:rsidR="003E3314" w:rsidRDefault="003E3314" w:rsidP="00F44906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</w:p>
    <w:p w14:paraId="62E57736" w14:textId="2E94D1AB" w:rsidR="0026473A" w:rsidRPr="002E67CA" w:rsidRDefault="0026473A" w:rsidP="003E3314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181B4D94" w14:textId="01CA0965" w:rsidR="00F44906" w:rsidRPr="00423892" w:rsidRDefault="00B50785" w:rsidP="00F44906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  <w:r w:rsidRPr="002E67CA">
        <w:rPr>
          <w:rFonts w:cstheme="minorHAnsi"/>
        </w:rPr>
        <w:t xml:space="preserve">Prospective </w:t>
      </w:r>
      <w:proofErr w:type="gramStart"/>
      <w:r w:rsidRPr="002E67CA">
        <w:rPr>
          <w:rFonts w:cstheme="minorHAnsi"/>
        </w:rPr>
        <w:t>Purchaser</w:t>
      </w:r>
      <w:r w:rsidR="0026473A" w:rsidRPr="002E67CA">
        <w:rPr>
          <w:rFonts w:cstheme="minorHAnsi"/>
        </w:rPr>
        <w:t>:-</w:t>
      </w:r>
      <w:proofErr w:type="gramEnd"/>
      <w:r w:rsidR="0026473A" w:rsidRPr="002E67CA">
        <w:rPr>
          <w:rFonts w:cstheme="minorHAnsi"/>
        </w:rPr>
        <w:tab/>
      </w:r>
      <w:r w:rsidR="00423892" w:rsidRPr="00423892">
        <w:rPr>
          <w:rFonts w:cstheme="minorHAnsi"/>
        </w:rPr>
        <w:t>Chubb Grand Designs LTD, 19 Howard Road, Newbury, Berkshire, RG14 7QG</w:t>
      </w:r>
    </w:p>
    <w:p w14:paraId="6A7BDD03" w14:textId="1AB927B4" w:rsidR="00F44906" w:rsidRDefault="00F44906" w:rsidP="00F44906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  <w:r w:rsidRPr="00423892">
        <w:rPr>
          <w:rFonts w:cstheme="minorHAnsi"/>
        </w:rPr>
        <w:lastRenderedPageBreak/>
        <w:tab/>
        <w:t xml:space="preserve">For the attention of Mr </w:t>
      </w:r>
      <w:r w:rsidR="00423892" w:rsidRPr="00423892">
        <w:rPr>
          <w:rFonts w:cstheme="minorHAnsi"/>
        </w:rPr>
        <w:t>Bernard Chubb</w:t>
      </w:r>
      <w:r w:rsidR="00790321">
        <w:rPr>
          <w:rFonts w:cstheme="minorHAnsi"/>
        </w:rPr>
        <w:t xml:space="preserve"> &amp; Miss Amber Chubb</w:t>
      </w:r>
    </w:p>
    <w:p w14:paraId="5DA1E1D7" w14:textId="77777777" w:rsidR="00423892" w:rsidRPr="00560C5A" w:rsidRDefault="00423892" w:rsidP="00F44906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</w:p>
    <w:p w14:paraId="2CDAA969" w14:textId="28382E09" w:rsidR="00F44906" w:rsidRPr="00560C5A" w:rsidRDefault="00F44906" w:rsidP="00F44906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  <w:r w:rsidRPr="00560C5A">
        <w:rPr>
          <w:rFonts w:cstheme="minorHAnsi"/>
        </w:rPr>
        <w:tab/>
        <w:t>Tel</w:t>
      </w:r>
      <w:r w:rsidR="00423892">
        <w:rPr>
          <w:rFonts w:cstheme="minorHAnsi"/>
        </w:rPr>
        <w:t>: 07983628603</w:t>
      </w:r>
    </w:p>
    <w:p w14:paraId="103F8DF9" w14:textId="61398564" w:rsidR="00D9371C" w:rsidRPr="002E67CA" w:rsidRDefault="00F44906" w:rsidP="00423892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  <w:r w:rsidRPr="00560C5A">
        <w:rPr>
          <w:rFonts w:cstheme="minorHAnsi"/>
        </w:rPr>
        <w:tab/>
        <w:t>Email:</w:t>
      </w:r>
      <w:r w:rsidR="00423892">
        <w:rPr>
          <w:rFonts w:cstheme="minorHAnsi"/>
        </w:rPr>
        <w:t xml:space="preserve"> </w:t>
      </w:r>
      <w:hyperlink r:id="rId10" w:history="1">
        <w:r w:rsidR="00790321" w:rsidRPr="008C649C">
          <w:rPr>
            <w:rStyle w:val="Hyperlink"/>
            <w:rFonts w:cstheme="minorHAnsi"/>
          </w:rPr>
          <w:t>bernardchubb@yahoo.co.uk</w:t>
        </w:r>
      </w:hyperlink>
      <w:r w:rsidR="00790321">
        <w:rPr>
          <w:rFonts w:cstheme="minorHAnsi"/>
        </w:rPr>
        <w:t xml:space="preserve"> &amp; </w:t>
      </w:r>
      <w:hyperlink r:id="rId11" w:history="1">
        <w:r w:rsidR="00790321" w:rsidRPr="008C649C">
          <w:rPr>
            <w:rStyle w:val="Hyperlink"/>
            <w:rFonts w:cstheme="minorHAnsi"/>
          </w:rPr>
          <w:t>amberchubb23@yahoo.co.uk</w:t>
        </w:r>
      </w:hyperlink>
      <w:r w:rsidR="00790321">
        <w:rPr>
          <w:rFonts w:cstheme="minorHAnsi"/>
        </w:rPr>
        <w:t xml:space="preserve"> </w:t>
      </w:r>
    </w:p>
    <w:p w14:paraId="713633F0" w14:textId="77777777" w:rsidR="00B50785" w:rsidRPr="002E67CA" w:rsidRDefault="00B50785" w:rsidP="007C4311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</w:p>
    <w:p w14:paraId="47737E04" w14:textId="0644D12A" w:rsidR="003D1285" w:rsidRDefault="0026473A" w:rsidP="0026473A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  <w:bookmarkStart w:id="3" w:name="purchaser"/>
      <w:bookmarkEnd w:id="3"/>
      <w:r w:rsidRPr="002E67CA">
        <w:rPr>
          <w:rFonts w:cstheme="minorHAnsi"/>
        </w:rPr>
        <w:t xml:space="preserve">Purchase </w:t>
      </w:r>
      <w:proofErr w:type="gramStart"/>
      <w:r w:rsidRPr="002E67CA">
        <w:rPr>
          <w:rFonts w:cstheme="minorHAnsi"/>
        </w:rPr>
        <w:t>Price:-</w:t>
      </w:r>
      <w:proofErr w:type="gramEnd"/>
      <w:r w:rsidRPr="002E67CA">
        <w:rPr>
          <w:rFonts w:cstheme="minorHAnsi"/>
        </w:rPr>
        <w:tab/>
      </w:r>
      <w:r w:rsidR="003D1285" w:rsidRPr="00423892">
        <w:rPr>
          <w:rFonts w:cstheme="minorHAnsi"/>
        </w:rPr>
        <w:t>£</w:t>
      </w:r>
      <w:r w:rsidR="00423892" w:rsidRPr="00423892">
        <w:rPr>
          <w:rFonts w:cstheme="minorHAnsi"/>
        </w:rPr>
        <w:t>355,000</w:t>
      </w:r>
      <w:r w:rsidR="003D1285" w:rsidRPr="00423892">
        <w:rPr>
          <w:rFonts w:cstheme="minorHAnsi"/>
        </w:rPr>
        <w:t xml:space="preserve"> </w:t>
      </w:r>
      <w:r w:rsidR="005874E8" w:rsidRPr="00423892">
        <w:rPr>
          <w:rFonts w:cstheme="minorHAnsi"/>
        </w:rPr>
        <w:t>(</w:t>
      </w:r>
      <w:r w:rsidR="00423892" w:rsidRPr="00423892">
        <w:rPr>
          <w:rFonts w:cstheme="minorHAnsi"/>
        </w:rPr>
        <w:t>THREE HUNDRED AND FIFTY FIVE</w:t>
      </w:r>
      <w:r w:rsidR="00234168" w:rsidRPr="00423892">
        <w:rPr>
          <w:rFonts w:cstheme="minorHAnsi"/>
        </w:rPr>
        <w:t xml:space="preserve"> THOUSAND POUNDS</w:t>
      </w:r>
      <w:r w:rsidR="005874E8" w:rsidRPr="00423892">
        <w:rPr>
          <w:rFonts w:cstheme="minorHAnsi"/>
        </w:rPr>
        <w:t xml:space="preserve">) </w:t>
      </w:r>
      <w:r w:rsidRPr="00423892">
        <w:rPr>
          <w:rFonts w:cstheme="minorHAnsi"/>
        </w:rPr>
        <w:t>for the freehold premises</w:t>
      </w:r>
      <w:r w:rsidR="00D9371C" w:rsidRPr="00423892">
        <w:rPr>
          <w:rFonts w:cstheme="minorHAnsi"/>
        </w:rPr>
        <w:t xml:space="preserve"> </w:t>
      </w:r>
      <w:r w:rsidR="00286859" w:rsidRPr="00423892">
        <w:rPr>
          <w:rFonts w:cstheme="minorHAnsi"/>
        </w:rPr>
        <w:t>[</w:t>
      </w:r>
      <w:r w:rsidR="00D9371C" w:rsidRPr="00423892">
        <w:rPr>
          <w:rFonts w:cstheme="minorHAnsi"/>
        </w:rPr>
        <w:t>include goodwill and the trade furniture, fixtures, fittings and effects.</w:t>
      </w:r>
      <w:r w:rsidR="00286859" w:rsidRPr="00423892">
        <w:rPr>
          <w:rFonts w:cstheme="minorHAnsi"/>
        </w:rPr>
        <w:t>]</w:t>
      </w:r>
    </w:p>
    <w:p w14:paraId="4353C7CA" w14:textId="77777777" w:rsidR="00556FF8" w:rsidRDefault="00556FF8" w:rsidP="00423892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593918FE" w14:textId="7B8E5134" w:rsidR="0026473A" w:rsidRPr="002E67CA" w:rsidRDefault="00556FF8" w:rsidP="00423892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  <w:bookmarkStart w:id="4" w:name="_Hlk48049599"/>
      <w:r>
        <w:rPr>
          <w:rFonts w:cstheme="minorHAnsi"/>
        </w:rPr>
        <w:t xml:space="preserve">Deposit on </w:t>
      </w:r>
      <w:proofErr w:type="gramStart"/>
      <w:r>
        <w:rPr>
          <w:rFonts w:cstheme="minorHAnsi"/>
        </w:rPr>
        <w:t>exchange:-</w:t>
      </w:r>
      <w:proofErr w:type="gramEnd"/>
      <w:r>
        <w:rPr>
          <w:rFonts w:cstheme="minorHAnsi"/>
        </w:rPr>
        <w:tab/>
        <w:t>A sum equivalent to 10% of the Purchase Price, which shall be non-returnable.</w:t>
      </w:r>
      <w:bookmarkEnd w:id="4"/>
    </w:p>
    <w:p w14:paraId="7E80A7BB" w14:textId="77777777" w:rsidR="003D1285" w:rsidRPr="002E67CA" w:rsidRDefault="003D1285" w:rsidP="0026473A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</w:p>
    <w:p w14:paraId="28AF9A82" w14:textId="77777777" w:rsidR="00CD6B2C" w:rsidRPr="002E67CA" w:rsidRDefault="00D9371C" w:rsidP="0026473A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  <w:r w:rsidRPr="00790321">
        <w:rPr>
          <w:rFonts w:cstheme="minorHAnsi"/>
        </w:rPr>
        <w:t xml:space="preserve">Stock in </w:t>
      </w:r>
      <w:proofErr w:type="gramStart"/>
      <w:r w:rsidRPr="00790321">
        <w:rPr>
          <w:rFonts w:cstheme="minorHAnsi"/>
        </w:rPr>
        <w:t>Trade:-</w:t>
      </w:r>
      <w:proofErr w:type="gramEnd"/>
      <w:r w:rsidR="0026473A" w:rsidRPr="00790321">
        <w:rPr>
          <w:rFonts w:cstheme="minorHAnsi"/>
        </w:rPr>
        <w:tab/>
      </w:r>
      <w:r w:rsidRPr="00790321">
        <w:rPr>
          <w:rFonts w:cstheme="minorHAnsi"/>
        </w:rPr>
        <w:t>All saleable wet and dry stock in trade, returnable containers and bar glassware to be taken over by the purchaser/s in addition at valuation on completion.</w:t>
      </w:r>
    </w:p>
    <w:p w14:paraId="73C74484" w14:textId="77777777" w:rsidR="007C4311" w:rsidRPr="002E67CA" w:rsidRDefault="007C4311" w:rsidP="0026473A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</w:p>
    <w:p w14:paraId="3E9C6D3F" w14:textId="2B7BE6D7" w:rsidR="00D9371C" w:rsidRDefault="00D9371C" w:rsidP="0026473A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  <w:proofErr w:type="gramStart"/>
      <w:r>
        <w:rPr>
          <w:rFonts w:cstheme="minorHAnsi"/>
        </w:rPr>
        <w:t>Exchange:-</w:t>
      </w:r>
      <w:proofErr w:type="gramEnd"/>
      <w:r>
        <w:rPr>
          <w:rFonts w:cstheme="minorHAnsi"/>
        </w:rPr>
        <w:tab/>
        <w:t>As soon as practicable.</w:t>
      </w:r>
    </w:p>
    <w:p w14:paraId="1217D5F1" w14:textId="77777777" w:rsidR="00D9371C" w:rsidRDefault="00D9371C" w:rsidP="0026473A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</w:p>
    <w:p w14:paraId="3777400A" w14:textId="42A1E421" w:rsidR="00CD6B2C" w:rsidRPr="002E67CA" w:rsidRDefault="00CD6B2C" w:rsidP="0026473A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  <w:proofErr w:type="gramStart"/>
      <w:r w:rsidRPr="002E67CA">
        <w:rPr>
          <w:rFonts w:cstheme="minorHAnsi"/>
        </w:rPr>
        <w:t>Completion:-</w:t>
      </w:r>
      <w:proofErr w:type="gramEnd"/>
      <w:r w:rsidRPr="002E67CA">
        <w:rPr>
          <w:rFonts w:cstheme="minorHAnsi"/>
        </w:rPr>
        <w:tab/>
      </w:r>
      <w:r w:rsidR="00D9371C">
        <w:rPr>
          <w:rFonts w:cstheme="minorHAnsi"/>
        </w:rPr>
        <w:t>As soon as practicable.</w:t>
      </w:r>
    </w:p>
    <w:p w14:paraId="21A2496B" w14:textId="77777777" w:rsidR="00D9371C" w:rsidRDefault="00D9371C" w:rsidP="0026473A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69E748FD" w14:textId="77777777" w:rsidR="00556FF8" w:rsidRDefault="00556FF8" w:rsidP="00556FF8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Style w:val="Hyperlink"/>
          <w:rFonts w:cstheme="minorHAnsi"/>
          <w:color w:val="auto"/>
          <w:u w:val="none"/>
        </w:rPr>
      </w:pPr>
      <w:proofErr w:type="gramStart"/>
      <w:r>
        <w:rPr>
          <w:rStyle w:val="Hyperlink"/>
          <w:rFonts w:cstheme="minorHAnsi"/>
          <w:color w:val="auto"/>
          <w:u w:val="none"/>
        </w:rPr>
        <w:t>Fees:-</w:t>
      </w:r>
      <w:proofErr w:type="gramEnd"/>
      <w:r>
        <w:rPr>
          <w:rStyle w:val="Hyperlink"/>
          <w:rFonts w:cstheme="minorHAnsi"/>
          <w:color w:val="auto"/>
          <w:u w:val="none"/>
        </w:rPr>
        <w:tab/>
        <w:t>Each Party to pay their own legal fees.</w:t>
      </w:r>
    </w:p>
    <w:p w14:paraId="68E80ED0" w14:textId="77777777" w:rsidR="00556FF8" w:rsidRPr="002E67CA" w:rsidRDefault="00556FF8" w:rsidP="0026473A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298D39E6" w14:textId="77777777" w:rsidR="0026473A" w:rsidRPr="002E67CA" w:rsidRDefault="0026473A" w:rsidP="0026473A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  <w:r w:rsidRPr="002E67CA">
        <w:rPr>
          <w:rFonts w:cstheme="minorHAnsi"/>
        </w:rPr>
        <w:t xml:space="preserve">Sale </w:t>
      </w:r>
      <w:proofErr w:type="gramStart"/>
      <w:r w:rsidRPr="002E67CA">
        <w:rPr>
          <w:rFonts w:cstheme="minorHAnsi"/>
        </w:rPr>
        <w:t>Particulars:-</w:t>
      </w:r>
      <w:proofErr w:type="gramEnd"/>
      <w:r w:rsidRPr="002E67CA">
        <w:rPr>
          <w:rFonts w:cstheme="minorHAnsi"/>
        </w:rPr>
        <w:tab/>
        <w:t>A copy of these is enclosed.</w:t>
      </w:r>
    </w:p>
    <w:p w14:paraId="29F2FB75" w14:textId="77777777" w:rsidR="007A062F" w:rsidRPr="002E67CA" w:rsidRDefault="007A062F" w:rsidP="0026473A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ind w:left="2529" w:hanging="2529"/>
        <w:jc w:val="both"/>
        <w:rPr>
          <w:rFonts w:cstheme="minorHAnsi"/>
        </w:rPr>
      </w:pPr>
    </w:p>
    <w:p w14:paraId="69A5753E" w14:textId="77777777" w:rsidR="00704EDB" w:rsidRPr="002E67CA" w:rsidRDefault="0026473A" w:rsidP="0026473A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2E67CA">
        <w:rPr>
          <w:rFonts w:cstheme="minorHAnsi"/>
        </w:rPr>
        <w:t xml:space="preserve">We are forwarding copy of this memorandum to the undermentioned and should any parties require further help or information on any </w:t>
      </w:r>
      <w:proofErr w:type="gramStart"/>
      <w:r w:rsidRPr="002E67CA">
        <w:rPr>
          <w:rFonts w:cstheme="minorHAnsi"/>
        </w:rPr>
        <w:t>particular aspect</w:t>
      </w:r>
      <w:proofErr w:type="gramEnd"/>
      <w:r w:rsidRPr="002E67CA">
        <w:rPr>
          <w:rFonts w:cstheme="minorHAnsi"/>
        </w:rPr>
        <w:t xml:space="preserve"> please let us know.  We would be grateful if you would acknowledge safe receipt of these instructions and keep us advised of all material developments.</w:t>
      </w:r>
    </w:p>
    <w:p w14:paraId="0B8FBF24" w14:textId="77777777" w:rsidR="00704EDB" w:rsidRPr="002E67CA" w:rsidRDefault="00704EDB" w:rsidP="0026473A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24A485F9" w14:textId="77777777" w:rsidR="0026473A" w:rsidRPr="002E67CA" w:rsidRDefault="0026473A" w:rsidP="0026473A">
      <w:pPr>
        <w:tabs>
          <w:tab w:val="left" w:pos="6489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56B45648" w14:textId="24BDF2DA" w:rsidR="00E54493" w:rsidRDefault="00E54493" w:rsidP="00E54493">
      <w:pPr>
        <w:pStyle w:val="DefaultText"/>
        <w:ind w:left="720" w:hanging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Yours </w:t>
      </w:r>
      <w:r w:rsidR="00423892">
        <w:rPr>
          <w:rFonts w:asciiTheme="minorHAnsi" w:hAnsiTheme="minorHAnsi" w:cstheme="minorHAnsi"/>
        </w:rPr>
        <w:t>faithfully</w:t>
      </w:r>
    </w:p>
    <w:p w14:paraId="5F5EE42B" w14:textId="77777777" w:rsidR="00E54493" w:rsidRDefault="00E54493" w:rsidP="00E54493">
      <w:pPr>
        <w:pStyle w:val="DefaultText"/>
        <w:jc w:val="both"/>
        <w:rPr>
          <w:rFonts w:asciiTheme="minorHAnsi" w:hAnsiTheme="minorHAnsi" w:cstheme="minorHAnsi"/>
          <w:b/>
          <w:bCs/>
        </w:rPr>
      </w:pPr>
      <w:bookmarkStart w:id="5" w:name="_Hlk10109326"/>
      <w:r>
        <w:rPr>
          <w:rFonts w:asciiTheme="minorHAnsi" w:hAnsiTheme="minorHAnsi" w:cstheme="minorHAnsi"/>
          <w:b/>
          <w:bCs/>
        </w:rPr>
        <w:t>SIDNEY PHILLIPS</w:t>
      </w:r>
    </w:p>
    <w:p w14:paraId="05901CCC" w14:textId="77777777" w:rsidR="00E54493" w:rsidRDefault="00E54493" w:rsidP="00E54493">
      <w:pPr>
        <w:spacing w:after="0" w:line="240" w:lineRule="auto"/>
        <w:rPr>
          <w:rFonts w:cstheme="minorHAnsi"/>
        </w:rPr>
      </w:pPr>
    </w:p>
    <w:p w14:paraId="04AD7DE1" w14:textId="77777777" w:rsidR="00E54493" w:rsidRDefault="00E54493" w:rsidP="00E54493">
      <w:pPr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287702FE" wp14:editId="78BA8C48">
            <wp:extent cx="1323975" cy="781050"/>
            <wp:effectExtent l="0" t="0" r="9525" b="0"/>
            <wp:docPr id="10" name="Picture 10" descr="A picture containing antenn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picture containing antenna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2C3F5" w14:textId="77777777" w:rsidR="00E54493" w:rsidRDefault="00E54493" w:rsidP="00E54493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Robert Cockayne LLB AssocRICS FAVLP</w:t>
      </w:r>
    </w:p>
    <w:p w14:paraId="60E44FB7" w14:textId="77777777" w:rsidR="00E54493" w:rsidRDefault="00E54493" w:rsidP="00E54493">
      <w:pPr>
        <w:spacing w:after="0" w:line="240" w:lineRule="auto"/>
        <w:rPr>
          <w:rFonts w:cstheme="minorHAnsi"/>
        </w:rPr>
      </w:pPr>
      <w:r>
        <w:rPr>
          <w:rFonts w:cstheme="minorHAnsi"/>
        </w:rPr>
        <w:t>Regional Valuations Manager</w:t>
      </w:r>
    </w:p>
    <w:p w14:paraId="31D304C9" w14:textId="77777777" w:rsidR="00E54493" w:rsidRDefault="00E54493" w:rsidP="00E54493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London &amp; </w:t>
      </w:r>
      <w:proofErr w:type="gramStart"/>
      <w:r>
        <w:rPr>
          <w:rFonts w:cstheme="minorHAnsi"/>
        </w:rPr>
        <w:t>South East</w:t>
      </w:r>
      <w:proofErr w:type="gramEnd"/>
    </w:p>
    <w:p w14:paraId="076B5CAE" w14:textId="77777777" w:rsidR="00E54493" w:rsidRDefault="00E54493" w:rsidP="00E54493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01892 725900 (office) 07966 556261 (mobile)</w:t>
      </w:r>
    </w:p>
    <w:bookmarkEnd w:id="5"/>
    <w:p w14:paraId="23A26CC8" w14:textId="77777777" w:rsidR="0026473A" w:rsidRPr="002E67CA" w:rsidRDefault="0026473A" w:rsidP="0026473A">
      <w:pPr>
        <w:tabs>
          <w:tab w:val="left" w:pos="1111"/>
          <w:tab w:val="left" w:pos="6489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14:paraId="293406DB" w14:textId="77777777" w:rsidR="0026473A" w:rsidRPr="002E67CA" w:rsidRDefault="0026473A" w:rsidP="0026473A">
      <w:pPr>
        <w:tabs>
          <w:tab w:val="left" w:pos="1111"/>
          <w:tab w:val="left" w:pos="6489"/>
        </w:tabs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E67CA">
        <w:rPr>
          <w:rFonts w:cstheme="minorHAnsi"/>
        </w:rPr>
        <w:t>Enc.</w:t>
      </w:r>
      <w:r w:rsidRPr="002E67CA">
        <w:rPr>
          <w:rFonts w:cstheme="minorHAnsi"/>
        </w:rPr>
        <w:tab/>
        <w:t>Property Details</w:t>
      </w:r>
    </w:p>
    <w:p w14:paraId="4BF7BD00" w14:textId="77777777" w:rsidR="0026473A" w:rsidRPr="002E67CA" w:rsidRDefault="0026473A" w:rsidP="0026473A">
      <w:pPr>
        <w:tabs>
          <w:tab w:val="left" w:pos="1111"/>
          <w:tab w:val="left" w:pos="6489"/>
        </w:tabs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65C9C765" w14:textId="502AA9FA" w:rsidR="0026473A" w:rsidRPr="002E67CA" w:rsidRDefault="0026473A" w:rsidP="0026473A">
      <w:pPr>
        <w:tabs>
          <w:tab w:val="left" w:pos="1111"/>
          <w:tab w:val="left" w:pos="6489"/>
        </w:tabs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2E67CA">
        <w:rPr>
          <w:rFonts w:cstheme="minorHAnsi"/>
        </w:rPr>
        <w:t xml:space="preserve">Copy to: </w:t>
      </w:r>
      <w:r w:rsidR="00755CBA" w:rsidRPr="002E67CA">
        <w:rPr>
          <w:rFonts w:cstheme="minorHAnsi"/>
        </w:rPr>
        <w:t xml:space="preserve">  </w:t>
      </w:r>
      <w:r w:rsidR="002E67CA">
        <w:rPr>
          <w:rFonts w:cstheme="minorHAnsi"/>
        </w:rPr>
        <w:tab/>
      </w:r>
      <w:r w:rsidR="00423892">
        <w:rPr>
          <w:rFonts w:cstheme="minorHAnsi"/>
        </w:rPr>
        <w:t>Mr B Chubb</w:t>
      </w:r>
      <w:r w:rsidR="0042263E">
        <w:rPr>
          <w:rFonts w:cstheme="minorHAnsi"/>
        </w:rPr>
        <w:t xml:space="preserve"> &amp; Ms A Chubb</w:t>
      </w:r>
      <w:r w:rsidR="00423892">
        <w:rPr>
          <w:rFonts w:cstheme="minorHAnsi"/>
        </w:rPr>
        <w:t xml:space="preserve"> of Chubb Grand Designs </w:t>
      </w:r>
      <w:r w:rsidR="0042263E">
        <w:rPr>
          <w:rFonts w:cstheme="minorHAnsi"/>
        </w:rPr>
        <w:t xml:space="preserve">LTD </w:t>
      </w:r>
      <w:r w:rsidR="0042263E" w:rsidRPr="002E67CA">
        <w:rPr>
          <w:rFonts w:cstheme="minorHAnsi"/>
        </w:rPr>
        <w:t>(</w:t>
      </w:r>
      <w:r w:rsidR="00755CBA" w:rsidRPr="002E67CA">
        <w:rPr>
          <w:rFonts w:cstheme="minorHAnsi"/>
        </w:rPr>
        <w:t>Prospective Purchaser)</w:t>
      </w:r>
    </w:p>
    <w:p w14:paraId="08F36DE6" w14:textId="07DF80AE" w:rsidR="00D9371C" w:rsidRDefault="00755CBA" w:rsidP="002E67CA">
      <w:pPr>
        <w:tabs>
          <w:tab w:val="left" w:pos="1111"/>
          <w:tab w:val="left" w:pos="6489"/>
        </w:tabs>
        <w:autoSpaceDE w:val="0"/>
        <w:autoSpaceDN w:val="0"/>
        <w:adjustRightInd w:val="0"/>
        <w:spacing w:after="0" w:line="240" w:lineRule="auto"/>
      </w:pPr>
      <w:r w:rsidRPr="002E67CA">
        <w:rPr>
          <w:rFonts w:cstheme="minorHAnsi"/>
        </w:rPr>
        <w:t xml:space="preserve">                      </w:t>
      </w:r>
      <w:r w:rsidR="0042263E">
        <w:rPr>
          <w:rFonts w:cstheme="minorHAnsi"/>
        </w:rPr>
        <w:t xml:space="preserve">Mr P Cain </w:t>
      </w:r>
      <w:r w:rsidRPr="002E67CA">
        <w:rPr>
          <w:rFonts w:cstheme="minorHAnsi"/>
        </w:rPr>
        <w:t>(Prospective Purchasers Solicitors)</w:t>
      </w:r>
      <w:r>
        <w:t xml:space="preserve">          </w:t>
      </w:r>
    </w:p>
    <w:p w14:paraId="7DCBBBDC" w14:textId="77777777" w:rsidR="00D9371C" w:rsidRDefault="00D9371C" w:rsidP="002E67CA">
      <w:pPr>
        <w:tabs>
          <w:tab w:val="left" w:pos="1111"/>
          <w:tab w:val="left" w:pos="6489"/>
        </w:tabs>
        <w:autoSpaceDE w:val="0"/>
        <w:autoSpaceDN w:val="0"/>
        <w:adjustRightInd w:val="0"/>
        <w:spacing w:after="0" w:line="240" w:lineRule="auto"/>
      </w:pPr>
    </w:p>
    <w:p w14:paraId="0BF2E6AE" w14:textId="77777777" w:rsidR="00F44906" w:rsidRDefault="00F44906" w:rsidP="00F44906">
      <w:pPr>
        <w:spacing w:after="0"/>
      </w:pPr>
      <w:r>
        <w:t xml:space="preserve">SIDNEY PHILLIPS: </w:t>
      </w:r>
    </w:p>
    <w:p w14:paraId="00884927" w14:textId="77777777" w:rsidR="00F44906" w:rsidRDefault="00F44906" w:rsidP="00F44906">
      <w:pPr>
        <w:spacing w:after="0"/>
      </w:pPr>
      <w:r>
        <w:t xml:space="preserve"> </w:t>
      </w:r>
      <w:r>
        <w:tab/>
        <w:t xml:space="preserve">        Master File </w:t>
      </w:r>
      <w:r>
        <w:tab/>
      </w:r>
      <w:r>
        <w:tab/>
        <w:t xml:space="preserve">Email: </w:t>
      </w:r>
      <w:hyperlink r:id="rId13" w:history="1">
        <w:r w:rsidRPr="00717892">
          <w:rPr>
            <w:rStyle w:val="Hyperlink"/>
          </w:rPr>
          <w:t>sales@sidneyphillips.co.uk</w:t>
        </w:r>
      </w:hyperlink>
      <w:r>
        <w:t xml:space="preserve"> </w:t>
      </w:r>
    </w:p>
    <w:p w14:paraId="076B0988" w14:textId="77777777" w:rsidR="004D0F8E" w:rsidRDefault="00F44906" w:rsidP="00A63AA0">
      <w:pPr>
        <w:spacing w:after="0"/>
      </w:pPr>
      <w:r>
        <w:t xml:space="preserve">                       Insurance/Utilities </w:t>
      </w:r>
      <w:r>
        <w:tab/>
      </w:r>
      <w:r>
        <w:tab/>
        <w:t xml:space="preserve">Email: </w:t>
      </w:r>
      <w:hyperlink r:id="rId14" w:history="1">
        <w:r w:rsidR="00A63AA0" w:rsidRPr="0023332A">
          <w:rPr>
            <w:rStyle w:val="Hyperlink"/>
          </w:rPr>
          <w:t>trye@utilityhelpline.co.uk</w:t>
        </w:r>
      </w:hyperlink>
      <w:r w:rsidR="00A63AA0">
        <w:t xml:space="preserve"> </w:t>
      </w:r>
    </w:p>
    <w:sectPr w:rsidR="004D0F8E" w:rsidSect="00890C02">
      <w:pgSz w:w="11906" w:h="16838"/>
      <w:pgMar w:top="1440" w:right="1440" w:bottom="1440" w:left="1440" w:header="708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E1531" w14:textId="77777777" w:rsidR="00E80FB9" w:rsidRDefault="00E80FB9" w:rsidP="00890C02">
      <w:pPr>
        <w:spacing w:after="0" w:line="240" w:lineRule="auto"/>
      </w:pPr>
      <w:r>
        <w:separator/>
      </w:r>
    </w:p>
  </w:endnote>
  <w:endnote w:type="continuationSeparator" w:id="0">
    <w:p w14:paraId="3FB617F9" w14:textId="77777777" w:rsidR="00E80FB9" w:rsidRDefault="00E80FB9" w:rsidP="00890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FB980" w14:textId="77777777" w:rsidR="00E80FB9" w:rsidRDefault="00E80FB9" w:rsidP="00890C02">
      <w:pPr>
        <w:spacing w:after="0" w:line="240" w:lineRule="auto"/>
      </w:pPr>
      <w:r>
        <w:separator/>
      </w:r>
    </w:p>
  </w:footnote>
  <w:footnote w:type="continuationSeparator" w:id="0">
    <w:p w14:paraId="0BBC3803" w14:textId="77777777" w:rsidR="00E80FB9" w:rsidRDefault="00E80FB9" w:rsidP="00890C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FB9"/>
    <w:rsid w:val="00100D09"/>
    <w:rsid w:val="00107C44"/>
    <w:rsid w:val="001266FA"/>
    <w:rsid w:val="001A3185"/>
    <w:rsid w:val="001D5FA0"/>
    <w:rsid w:val="00234168"/>
    <w:rsid w:val="00247219"/>
    <w:rsid w:val="0026473A"/>
    <w:rsid w:val="00286859"/>
    <w:rsid w:val="002972AF"/>
    <w:rsid w:val="002E67CA"/>
    <w:rsid w:val="00315479"/>
    <w:rsid w:val="00350C1A"/>
    <w:rsid w:val="003D1285"/>
    <w:rsid w:val="003E3314"/>
    <w:rsid w:val="003E640D"/>
    <w:rsid w:val="00406DB0"/>
    <w:rsid w:val="0042263E"/>
    <w:rsid w:val="00423892"/>
    <w:rsid w:val="00492378"/>
    <w:rsid w:val="004B5C57"/>
    <w:rsid w:val="004D0F8E"/>
    <w:rsid w:val="00520B18"/>
    <w:rsid w:val="00542B17"/>
    <w:rsid w:val="00556FF8"/>
    <w:rsid w:val="005874E8"/>
    <w:rsid w:val="005A32B8"/>
    <w:rsid w:val="005B22B2"/>
    <w:rsid w:val="005D0CEA"/>
    <w:rsid w:val="005E14FE"/>
    <w:rsid w:val="006F7849"/>
    <w:rsid w:val="00704EDB"/>
    <w:rsid w:val="00725B55"/>
    <w:rsid w:val="00755CBA"/>
    <w:rsid w:val="00790321"/>
    <w:rsid w:val="007A062F"/>
    <w:rsid w:val="007C4311"/>
    <w:rsid w:val="00830018"/>
    <w:rsid w:val="00864353"/>
    <w:rsid w:val="00890C02"/>
    <w:rsid w:val="008B5A31"/>
    <w:rsid w:val="008B5E60"/>
    <w:rsid w:val="009172C9"/>
    <w:rsid w:val="00972E2A"/>
    <w:rsid w:val="009960DB"/>
    <w:rsid w:val="009E39D3"/>
    <w:rsid w:val="009F6EF1"/>
    <w:rsid w:val="00A36693"/>
    <w:rsid w:val="00A63AA0"/>
    <w:rsid w:val="00AD5544"/>
    <w:rsid w:val="00AE4492"/>
    <w:rsid w:val="00B047A4"/>
    <w:rsid w:val="00B124DC"/>
    <w:rsid w:val="00B16063"/>
    <w:rsid w:val="00B26BB7"/>
    <w:rsid w:val="00B50785"/>
    <w:rsid w:val="00BE1CC3"/>
    <w:rsid w:val="00C20F9A"/>
    <w:rsid w:val="00C25ADB"/>
    <w:rsid w:val="00C94B53"/>
    <w:rsid w:val="00CA459A"/>
    <w:rsid w:val="00CB1412"/>
    <w:rsid w:val="00CB7CF5"/>
    <w:rsid w:val="00CC53A5"/>
    <w:rsid w:val="00CD5B74"/>
    <w:rsid w:val="00CD6B2C"/>
    <w:rsid w:val="00D0703A"/>
    <w:rsid w:val="00D2090A"/>
    <w:rsid w:val="00D63554"/>
    <w:rsid w:val="00D65765"/>
    <w:rsid w:val="00D9371C"/>
    <w:rsid w:val="00DA5FA6"/>
    <w:rsid w:val="00E50D8A"/>
    <w:rsid w:val="00E54493"/>
    <w:rsid w:val="00E711F5"/>
    <w:rsid w:val="00E80FB9"/>
    <w:rsid w:val="00E97C2E"/>
    <w:rsid w:val="00F44906"/>
    <w:rsid w:val="00F56BAD"/>
    <w:rsid w:val="00FA6ED0"/>
    <w:rsid w:val="00FB44C8"/>
    <w:rsid w:val="00FF3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41C97B"/>
  <w15:docId w15:val="{231802A4-3CE9-4632-9BBB-7CDF1419A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uiPriority w:val="99"/>
    <w:rsid w:val="00AE4492"/>
    <w:pPr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44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49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E1CC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062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90C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C02"/>
  </w:style>
  <w:style w:type="paragraph" w:styleId="Footer">
    <w:name w:val="footer"/>
    <w:basedOn w:val="Normal"/>
    <w:link w:val="FooterChar"/>
    <w:unhideWhenUsed/>
    <w:rsid w:val="00890C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0C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2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.Cain@rfblegal.co.uk" TargetMode="External"/><Relationship Id="rId13" Type="http://schemas.openxmlformats.org/officeDocument/2006/relationships/hyperlink" Target="mailto:sales@sidneyphillips.co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eirdre.smith@gardner-leader.co.uk" TargetMode="Externa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amberchubb23@yahoo.co.uk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bernardchubb@yahoo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aneanneandrews@gmail.com" TargetMode="External"/><Relationship Id="rId14" Type="http://schemas.openxmlformats.org/officeDocument/2006/relationships/hyperlink" Target="mailto:trye@utilityhelpline.co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Templates\SALE-MEMORANDUMS\HEADS%20OF%20TERMS%20-%20FREEHOL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074312-34D4-4D89-8BEA-F18ACD594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HEADS OF TERMS - FREEHOLD</Template>
  <TotalTime>51</TotalTime>
  <Pages>2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Charley Mead</dc:creator>
  <cp:lastModifiedBy>Charley Mead</cp:lastModifiedBy>
  <cp:revision>3</cp:revision>
  <cp:lastPrinted>2019-04-11T13:47:00Z</cp:lastPrinted>
  <dcterms:created xsi:type="dcterms:W3CDTF">2022-02-09T14:44:00Z</dcterms:created>
  <dcterms:modified xsi:type="dcterms:W3CDTF">2022-02-16T10:08:00Z</dcterms:modified>
</cp:coreProperties>
</file>